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tbl>
      <w:tblPr>
        <w:tblStyle w:val="11"/>
        <w:tblpPr w:leftFromText="180" w:rightFromText="180" w:vertAnchor="text" w:horzAnchor="margin" w:tblpXSpec="center" w:tblpY="297"/>
        <w:tblOverlap w:val="never"/>
        <w:tblW w:w="965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00"/>
        <w:gridCol w:w="3246"/>
        <w:gridCol w:w="1842"/>
        <w:gridCol w:w="256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1" w:hRule="atLeast"/>
        </w:trPr>
        <w:tc>
          <w:tcPr>
            <w:tcW w:w="9654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201</w:t>
            </w:r>
            <w:r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8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年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国家集训队运动员选拔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t>报名表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</w:trPr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姓名：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性别：</w:t>
            </w:r>
          </w:p>
        </w:tc>
        <w:tc>
          <w:tcPr>
            <w:tcW w:w="2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</w:trPr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身份证号：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联系电话：</w:t>
            </w:r>
          </w:p>
        </w:tc>
        <w:tc>
          <w:tcPr>
            <w:tcW w:w="2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</w:trPr>
        <w:tc>
          <w:tcPr>
            <w:tcW w:w="96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符合哪项参训资格：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</w:trPr>
        <w:tc>
          <w:tcPr>
            <w:tcW w:w="96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ascii="等线 Light" w:hAnsi="等线 Light" w:eastAsia="等线 Light"/>
                <w:sz w:val="48"/>
                <w:szCs w:val="4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近两年最好成绩：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10" w:hRule="atLeast"/>
        </w:trPr>
        <w:tc>
          <w:tcPr>
            <w:tcW w:w="96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360" w:firstLineChars="150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是否获得2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018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年沃尔沃青少年高尔夫比洞锦标赛参赛资格：</w:t>
            </w:r>
          </w:p>
          <w:p>
            <w:pPr>
              <w:widowControl/>
              <w:ind w:firstLine="120" w:firstLineChars="50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spacing w:line="360" w:lineRule="auto"/>
              <w:ind w:firstLine="360" w:firstLineChars="150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如果获得该赛事参赛资格，允许集训期间1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月1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9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日—2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2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日请假参赛，此间</w:t>
            </w:r>
          </w:p>
          <w:p>
            <w:pPr>
              <w:widowControl/>
              <w:spacing w:line="360" w:lineRule="auto"/>
              <w:ind w:firstLine="360" w:firstLineChars="150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运动员的差旅、食宿费用均自理。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0" w:hRule="atLeast"/>
        </w:trPr>
        <w:tc>
          <w:tcPr>
            <w:tcW w:w="96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60" w:firstLineChars="150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报到日出发城市： 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              </w:t>
            </w:r>
          </w:p>
          <w:p>
            <w:pPr>
              <w:widowControl/>
              <w:spacing w:line="360" w:lineRule="auto"/>
              <w:ind w:firstLine="360" w:firstLineChars="15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交通方式： 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飞机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高铁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  <w:lang w:bidi="ar"/>
              </w:rPr>
              <w:t xml:space="preserve">        </w:t>
            </w:r>
          </w:p>
          <w:p>
            <w:pPr>
              <w:widowControl/>
              <w:spacing w:line="360" w:lineRule="auto"/>
              <w:ind w:firstLine="360" w:firstLineChars="150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意向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航班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高铁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班次： 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（*需上传身份证复印件*）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7" w:hRule="atLeast"/>
        </w:trPr>
        <w:tc>
          <w:tcPr>
            <w:tcW w:w="96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firstLine="360" w:firstLineChars="150"/>
              <w:jc w:val="left"/>
              <w:textAlignment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报到时间：11月3日12:00-18:00    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报到地点：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待定，另行通知</w:t>
            </w:r>
          </w:p>
          <w:p>
            <w:pPr>
              <w:widowControl/>
              <w:spacing w:line="360" w:lineRule="auto"/>
              <w:ind w:firstLine="360" w:firstLineChars="150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联系人：谢靖（18515110589）       </w:t>
            </w:r>
            <w:r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报到时须出示本人身份证。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</w:trPr>
        <w:tc>
          <w:tcPr>
            <w:tcW w:w="96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监护人信息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</w:trPr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监护人姓名：</w:t>
            </w:r>
          </w:p>
        </w:tc>
        <w:tc>
          <w:tcPr>
            <w:tcW w:w="32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与运动员关系：</w:t>
            </w:r>
          </w:p>
        </w:tc>
        <w:tc>
          <w:tcPr>
            <w:tcW w:w="2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7" w:hRule="exact"/>
        </w:trPr>
        <w:tc>
          <w:tcPr>
            <w:tcW w:w="2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联系电话：</w:t>
            </w:r>
          </w:p>
        </w:tc>
        <w:tc>
          <w:tcPr>
            <w:tcW w:w="765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01" w:hRule="atLeast"/>
        </w:trPr>
        <w:tc>
          <w:tcPr>
            <w:tcW w:w="965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ind w:left="555" w:leftChars="150" w:hanging="240" w:hangingChars="100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承诺：我自愿参加国家集训队运动员选拔集训，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承诺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遵守集训相关要求，如能入选</w:t>
            </w:r>
          </w:p>
          <w:p>
            <w:pPr>
              <w:widowControl/>
              <w:spacing w:line="360" w:lineRule="auto"/>
              <w:ind w:left="1170" w:leftChars="500" w:hanging="120" w:hangingChars="50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将严格服从国家队各项纪律和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管理制度。</w:t>
            </w:r>
          </w:p>
          <w:p>
            <w:pPr>
              <w:widowControl/>
              <w:ind w:firstLine="1800" w:firstLineChars="750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widowControl/>
              <w:ind w:firstLine="3480" w:firstLineChars="1450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>承诺人：                      日期：</w:t>
            </w:r>
          </w:p>
        </w:tc>
      </w:tr>
    </w:tbl>
    <w:p>
      <w:pPr>
        <w:tabs>
          <w:tab w:val="left" w:pos="840"/>
        </w:tabs>
        <w:rPr>
          <w:rFonts w:ascii="仿宋" w:hAnsi="仿宋" w:eastAsia="仿宋"/>
          <w:sz w:val="32"/>
          <w:szCs w:val="32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E1F"/>
    <w:rsid w:val="000216BD"/>
    <w:rsid w:val="00027598"/>
    <w:rsid w:val="00065B3A"/>
    <w:rsid w:val="000710A4"/>
    <w:rsid w:val="000A1BA2"/>
    <w:rsid w:val="000B40D0"/>
    <w:rsid w:val="000F3BA7"/>
    <w:rsid w:val="00165C4A"/>
    <w:rsid w:val="00180D44"/>
    <w:rsid w:val="00181419"/>
    <w:rsid w:val="001A1E05"/>
    <w:rsid w:val="001B290F"/>
    <w:rsid w:val="001E6063"/>
    <w:rsid w:val="00216548"/>
    <w:rsid w:val="0022272A"/>
    <w:rsid w:val="00226401"/>
    <w:rsid w:val="0023285B"/>
    <w:rsid w:val="00236CF2"/>
    <w:rsid w:val="00252E83"/>
    <w:rsid w:val="00263380"/>
    <w:rsid w:val="002A7C8E"/>
    <w:rsid w:val="002D207F"/>
    <w:rsid w:val="002E5648"/>
    <w:rsid w:val="002E64ED"/>
    <w:rsid w:val="003014DC"/>
    <w:rsid w:val="00306BA4"/>
    <w:rsid w:val="003349C5"/>
    <w:rsid w:val="00354014"/>
    <w:rsid w:val="003B1E96"/>
    <w:rsid w:val="003C000A"/>
    <w:rsid w:val="003C2E57"/>
    <w:rsid w:val="003C7F82"/>
    <w:rsid w:val="003E43CF"/>
    <w:rsid w:val="003E46D3"/>
    <w:rsid w:val="00422F0E"/>
    <w:rsid w:val="004264CD"/>
    <w:rsid w:val="004442EA"/>
    <w:rsid w:val="00484D4E"/>
    <w:rsid w:val="004E3FE6"/>
    <w:rsid w:val="004E46EE"/>
    <w:rsid w:val="005049DB"/>
    <w:rsid w:val="00516863"/>
    <w:rsid w:val="00550437"/>
    <w:rsid w:val="005849C6"/>
    <w:rsid w:val="005A08F1"/>
    <w:rsid w:val="005A3920"/>
    <w:rsid w:val="005C6DC6"/>
    <w:rsid w:val="00620EAF"/>
    <w:rsid w:val="00622B34"/>
    <w:rsid w:val="006273E9"/>
    <w:rsid w:val="00632F99"/>
    <w:rsid w:val="00651F62"/>
    <w:rsid w:val="0065451C"/>
    <w:rsid w:val="00663FA0"/>
    <w:rsid w:val="00677ADA"/>
    <w:rsid w:val="00683F37"/>
    <w:rsid w:val="006A752F"/>
    <w:rsid w:val="006B467A"/>
    <w:rsid w:val="00704BDB"/>
    <w:rsid w:val="00705714"/>
    <w:rsid w:val="00724C9E"/>
    <w:rsid w:val="00724F19"/>
    <w:rsid w:val="00734743"/>
    <w:rsid w:val="00760561"/>
    <w:rsid w:val="007638D9"/>
    <w:rsid w:val="008234E1"/>
    <w:rsid w:val="008434BE"/>
    <w:rsid w:val="008555FF"/>
    <w:rsid w:val="00875A2D"/>
    <w:rsid w:val="00884508"/>
    <w:rsid w:val="008B510D"/>
    <w:rsid w:val="008C1253"/>
    <w:rsid w:val="008C1A67"/>
    <w:rsid w:val="008C1CEA"/>
    <w:rsid w:val="008E394B"/>
    <w:rsid w:val="008F1ED7"/>
    <w:rsid w:val="008F7730"/>
    <w:rsid w:val="00900196"/>
    <w:rsid w:val="009159FF"/>
    <w:rsid w:val="00955D66"/>
    <w:rsid w:val="00981CE6"/>
    <w:rsid w:val="00991A06"/>
    <w:rsid w:val="009A7316"/>
    <w:rsid w:val="009B0A27"/>
    <w:rsid w:val="009D1369"/>
    <w:rsid w:val="00A14650"/>
    <w:rsid w:val="00A35744"/>
    <w:rsid w:val="00A62173"/>
    <w:rsid w:val="00AA2538"/>
    <w:rsid w:val="00AB0FD2"/>
    <w:rsid w:val="00AC6E33"/>
    <w:rsid w:val="00B10686"/>
    <w:rsid w:val="00B47F6E"/>
    <w:rsid w:val="00B5350C"/>
    <w:rsid w:val="00B54B10"/>
    <w:rsid w:val="00BA253C"/>
    <w:rsid w:val="00BA6955"/>
    <w:rsid w:val="00BC4AC3"/>
    <w:rsid w:val="00BD4C57"/>
    <w:rsid w:val="00BD54D6"/>
    <w:rsid w:val="00C03DB5"/>
    <w:rsid w:val="00C35673"/>
    <w:rsid w:val="00C62F18"/>
    <w:rsid w:val="00C90ABB"/>
    <w:rsid w:val="00C920C6"/>
    <w:rsid w:val="00CB4FBB"/>
    <w:rsid w:val="00D21D9C"/>
    <w:rsid w:val="00D602DA"/>
    <w:rsid w:val="00D66B88"/>
    <w:rsid w:val="00D9055A"/>
    <w:rsid w:val="00D96EB5"/>
    <w:rsid w:val="00DC5418"/>
    <w:rsid w:val="00E01E86"/>
    <w:rsid w:val="00E2582F"/>
    <w:rsid w:val="00E3005E"/>
    <w:rsid w:val="00E818B3"/>
    <w:rsid w:val="00E83C85"/>
    <w:rsid w:val="00EE649A"/>
    <w:rsid w:val="00F12E0E"/>
    <w:rsid w:val="00F51E1F"/>
    <w:rsid w:val="00F54C5B"/>
    <w:rsid w:val="00F8068E"/>
    <w:rsid w:val="00FA3BFD"/>
    <w:rsid w:val="00FB1F85"/>
    <w:rsid w:val="00FB2B84"/>
    <w:rsid w:val="00FE7123"/>
    <w:rsid w:val="00FF3A64"/>
    <w:rsid w:val="22FC1E2B"/>
    <w:rsid w:val="3E5615E6"/>
    <w:rsid w:val="7BEF0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outlineLvl w:val="0"/>
    </w:pPr>
    <w:rPr>
      <w:rFonts w:ascii="Courier New" w:hAnsi="Courier New"/>
      <w:b/>
      <w:sz w:val="24"/>
    </w:rPr>
  </w:style>
  <w:style w:type="character" w:default="1" w:styleId="9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spacing w:line="600" w:lineRule="exact"/>
    </w:pPr>
    <w:rPr>
      <w:sz w:val="32"/>
    </w:rPr>
  </w:style>
  <w:style w:type="paragraph" w:styleId="4">
    <w:name w:val="Date"/>
    <w:basedOn w:val="1"/>
    <w:next w:val="1"/>
    <w:link w:val="14"/>
    <w:uiPriority w:val="0"/>
    <w:rPr>
      <w:rFonts w:ascii="Courier New" w:hAnsi="Courier New"/>
      <w:sz w:val="24"/>
    </w:rPr>
  </w:style>
  <w:style w:type="paragraph" w:styleId="5">
    <w:name w:val="Body Text Indent 2"/>
    <w:basedOn w:val="1"/>
    <w:uiPriority w:val="0"/>
    <w:pPr>
      <w:widowControl/>
      <w:spacing w:line="360" w:lineRule="auto"/>
      <w:ind w:firstLine="709"/>
    </w:pPr>
    <w:rPr>
      <w:rFonts w:ascii="仿宋_GB2312" w:eastAsia="仿宋_GB2312"/>
      <w:kern w:val="0"/>
      <w:sz w:val="32"/>
    </w:rPr>
  </w:style>
  <w:style w:type="paragraph" w:styleId="6">
    <w:name w:val="Balloon Text"/>
    <w:basedOn w:val="1"/>
    <w:link w:val="17"/>
    <w:qFormat/>
    <w:uiPriority w:val="0"/>
    <w:rPr>
      <w:sz w:val="18"/>
      <w:szCs w:val="18"/>
    </w:rPr>
  </w:style>
  <w:style w:type="paragraph" w:styleId="7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2">
    <w:name w:val="正文 A"/>
    <w:qFormat/>
    <w:uiPriority w:val="0"/>
    <w:pPr>
      <w:widowControl w:val="0"/>
      <w:jc w:val="both"/>
    </w:pPr>
    <w:rPr>
      <w:rFonts w:hint="eastAsia" w:ascii="Arial Unicode MS" w:hAnsi="Arial Unicode MS" w:eastAsia="宋体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link w:val="4"/>
    <w:qFormat/>
    <w:locked/>
    <w:uiPriority w:val="0"/>
    <w:rPr>
      <w:rFonts w:ascii="Courier New" w:hAnsi="Courier New" w:eastAsia="宋体"/>
      <w:kern w:val="2"/>
      <w:sz w:val="24"/>
      <w:lang w:val="en-US" w:eastAsia="zh-CN" w:bidi="ar-SA"/>
    </w:rPr>
  </w:style>
  <w:style w:type="character" w:customStyle="1" w:styleId="15">
    <w:name w:val="页眉 字符"/>
    <w:link w:val="8"/>
    <w:uiPriority w:val="0"/>
    <w:rPr>
      <w:kern w:val="2"/>
      <w:sz w:val="18"/>
      <w:szCs w:val="18"/>
    </w:rPr>
  </w:style>
  <w:style w:type="character" w:customStyle="1" w:styleId="16">
    <w:name w:val="页脚 字符"/>
    <w:link w:val="7"/>
    <w:qFormat/>
    <w:uiPriority w:val="99"/>
    <w:rPr>
      <w:kern w:val="2"/>
      <w:sz w:val="18"/>
      <w:szCs w:val="18"/>
    </w:rPr>
  </w:style>
  <w:style w:type="character" w:customStyle="1" w:styleId="17">
    <w:name w:val="批注框文本 字符"/>
    <w:link w:val="6"/>
    <w:uiPriority w:val="0"/>
    <w:rPr>
      <w:kern w:val="2"/>
      <w:sz w:val="18"/>
      <w:szCs w:val="18"/>
    </w:rPr>
  </w:style>
  <w:style w:type="character" w:customStyle="1" w:styleId="18">
    <w:name w:val="无"/>
    <w:qFormat/>
    <w:uiPriority w:val="0"/>
  </w:style>
  <w:style w:type="character" w:customStyle="1" w:styleId="19">
    <w:name w:val="Hyperlink.0"/>
    <w:uiPriority w:val="0"/>
    <w:rPr>
      <w:color w:val="000000"/>
      <w:sz w:val="32"/>
      <w:szCs w:val="32"/>
      <w:u w:val="single" w:color="000000"/>
      <w:lang w:val="en-US"/>
    </w:rPr>
  </w:style>
  <w:style w:type="character" w:customStyle="1" w:styleId="20">
    <w:name w:val="Hyperlink.1"/>
    <w:uiPriority w:val="0"/>
    <w:rPr>
      <w:color w:val="0000FF"/>
      <w:u w:val="single" w:color="0000FF"/>
      <w:lang w:val="en-US"/>
    </w:rPr>
  </w:style>
  <w:style w:type="character" w:customStyle="1" w:styleId="21">
    <w:name w:val="标题 1 字符"/>
    <w:link w:val="2"/>
    <w:qFormat/>
    <w:uiPriority w:val="0"/>
    <w:rPr>
      <w:rFonts w:ascii="Courier New" w:hAnsi="Courier New"/>
      <w:b/>
      <w:kern w:val="2"/>
      <w:sz w:val="24"/>
    </w:rPr>
  </w:style>
  <w:style w:type="character" w:customStyle="1" w:styleId="22">
    <w:name w:val="font0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3">
    <w:name w:val="font11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work\&#27169;&#26495;\&#21457;&#25991;&#27169;&#26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6FFFEA-1F50-43DE-8C56-62BDEC4E7A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发文模板</Template>
  <Pages>1</Pages>
  <Words>71</Words>
  <Characters>407</Characters>
  <Lines>3</Lines>
  <Paragraphs>1</Paragraphs>
  <TotalTime>1</TotalTime>
  <ScaleCrop>false</ScaleCrop>
  <LinksUpToDate>false</LinksUpToDate>
  <CharactersWithSpaces>477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2018-09-28T01:53:00Z</dcterms:created>
  <dc:creator>coldwei</dc:creator>
  <cp:lastModifiedBy>金宏汶</cp:lastModifiedBy>
  <cp:lastPrinted>2017-03-10T06:23:00Z</cp:lastPrinted>
  <dcterms:modified xsi:type="dcterms:W3CDTF">2018-09-28T02:17:58Z</dcterms:modified>
  <dc:title>国 家 体 育 总 局 发 文 用 纸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